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A1B" w:rsidRPr="009355FA" w:rsidRDefault="00711A1B" w:rsidP="0083322B">
      <w:pPr>
        <w:jc w:val="center"/>
        <w:rPr>
          <w:rFonts w:ascii="Liberation Serif" w:hAnsi="Liberation Serif" w:cs="Calibri"/>
          <w:b/>
          <w:sz w:val="28"/>
          <w:szCs w:val="28"/>
        </w:rPr>
      </w:pPr>
      <w:r>
        <w:rPr>
          <w:rFonts w:ascii="Liberation Serif" w:hAnsi="Liberation Serif" w:cs="Calibri"/>
          <w:b/>
          <w:sz w:val="28"/>
          <w:szCs w:val="28"/>
        </w:rPr>
        <w:t>А</w:t>
      </w:r>
      <w:r w:rsidRPr="009355FA">
        <w:rPr>
          <w:rFonts w:ascii="Liberation Serif" w:hAnsi="Liberation Serif" w:cs="Calibri"/>
          <w:b/>
          <w:sz w:val="28"/>
          <w:szCs w:val="28"/>
        </w:rPr>
        <w:t>лгоритм регистрации заявлений в организации отдыха детей и их оздоровления на ЕПГУ</w:t>
      </w:r>
    </w:p>
    <w:p w:rsidR="00711A1B" w:rsidRDefault="00711A1B" w:rsidP="0083322B">
      <w:pPr>
        <w:rPr>
          <w:rFonts w:ascii="Liberation Serif" w:hAnsi="Liberation Serif" w:cs="Calibri"/>
          <w:sz w:val="28"/>
          <w:szCs w:val="28"/>
        </w:rPr>
      </w:pPr>
    </w:p>
    <w:p w:rsidR="00711A1B" w:rsidRDefault="00711A1B" w:rsidP="0083322B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 xml:space="preserve">1. В поисковом запросе набрать примерную фразу «подать заявление на отдых   в каникулы» </w:t>
      </w:r>
    </w:p>
    <w:p w:rsidR="00711A1B" w:rsidRPr="00AD64A0" w:rsidRDefault="00711A1B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0.5pt;height:259.5pt;visibility:visible">
            <v:imagedata r:id="rId4" o:title=""/>
          </v:shape>
        </w:pict>
      </w:r>
    </w:p>
    <w:p w:rsidR="00711A1B" w:rsidRDefault="00711A1B"/>
    <w:p w:rsidR="00711A1B" w:rsidRDefault="00711A1B"/>
    <w:p w:rsidR="00711A1B" w:rsidRDefault="00711A1B" w:rsidP="0083322B">
      <w:pPr>
        <w:rPr>
          <w:rFonts w:ascii="Liberation Serif" w:hAnsi="Liberation Serif" w:cs="Calibri"/>
          <w:sz w:val="28"/>
          <w:szCs w:val="28"/>
        </w:rPr>
      </w:pPr>
      <w:r w:rsidRPr="0083322B">
        <w:rPr>
          <w:rFonts w:ascii="Liberation Serif" w:hAnsi="Liberation Serif" w:cs="Calibri"/>
          <w:sz w:val="28"/>
          <w:szCs w:val="28"/>
        </w:rPr>
        <w:t xml:space="preserve">2. </w:t>
      </w:r>
      <w:r>
        <w:rPr>
          <w:rFonts w:ascii="Liberation Serif" w:hAnsi="Liberation Serif" w:cs="Calibri"/>
          <w:sz w:val="28"/>
          <w:szCs w:val="28"/>
        </w:rPr>
        <w:t>Нажать Отдых детей на каникулах – откроется предложение заполнить заявление</w:t>
      </w:r>
    </w:p>
    <w:p w:rsidR="00711A1B" w:rsidRDefault="00711A1B"/>
    <w:p w:rsidR="00711A1B" w:rsidRDefault="00711A1B"/>
    <w:p w:rsidR="00711A1B" w:rsidRDefault="00711A1B">
      <w:r>
        <w:rPr>
          <w:noProof/>
          <w:lang w:eastAsia="ru-RU"/>
        </w:rPr>
        <w:pict>
          <v:shape id="_x0000_i1026" type="#_x0000_t75" style="width:460.5pt;height:259.5pt;visibility:visible">
            <v:imagedata r:id="rId5" o:title=""/>
          </v:shape>
        </w:pict>
      </w:r>
    </w:p>
    <w:p w:rsidR="00711A1B" w:rsidRDefault="00711A1B"/>
    <w:p w:rsidR="00711A1B" w:rsidRDefault="00711A1B" w:rsidP="0083322B">
      <w:pPr>
        <w:rPr>
          <w:rFonts w:ascii="Liberation Serif" w:hAnsi="Liberation Serif" w:cs="Calibri"/>
          <w:sz w:val="28"/>
          <w:szCs w:val="28"/>
        </w:rPr>
      </w:pPr>
      <w:r w:rsidRPr="0083322B">
        <w:rPr>
          <w:rFonts w:ascii="Liberation Serif" w:hAnsi="Liberation Serif" w:cs="Calibri"/>
          <w:sz w:val="28"/>
          <w:szCs w:val="28"/>
        </w:rPr>
        <w:t xml:space="preserve">3. </w:t>
      </w:r>
      <w:r>
        <w:rPr>
          <w:rFonts w:ascii="Liberation Serif" w:hAnsi="Liberation Serif" w:cs="Calibri"/>
          <w:sz w:val="28"/>
          <w:szCs w:val="28"/>
        </w:rPr>
        <w:t>Ответить на все вопросы системы о себе как о заявителе</w:t>
      </w:r>
    </w:p>
    <w:p w:rsidR="00711A1B" w:rsidRDefault="00711A1B"/>
    <w:p w:rsidR="00711A1B" w:rsidRDefault="00711A1B">
      <w:r>
        <w:rPr>
          <w:noProof/>
          <w:lang w:eastAsia="ru-RU"/>
        </w:rPr>
        <w:pict>
          <v:shape id="_x0000_i1027" type="#_x0000_t75" style="width:460.5pt;height:259.5pt;visibility:visible">
            <v:imagedata r:id="rId6" o:title=""/>
          </v:shape>
        </w:pict>
      </w:r>
    </w:p>
    <w:p w:rsidR="00711A1B" w:rsidRDefault="00711A1B"/>
    <w:p w:rsidR="00711A1B" w:rsidRDefault="00711A1B"/>
    <w:p w:rsidR="00711A1B" w:rsidRDefault="00711A1B"/>
    <w:p w:rsidR="00711A1B" w:rsidRDefault="00711A1B"/>
    <w:p w:rsidR="00711A1B" w:rsidRDefault="00711A1B"/>
    <w:p w:rsidR="00711A1B" w:rsidRDefault="00711A1B">
      <w:r>
        <w:rPr>
          <w:noProof/>
          <w:lang w:eastAsia="ru-RU"/>
        </w:rPr>
        <w:pict>
          <v:shape id="Рукописный ввод 12" o:spid="_x0000_s1026" type="#_x0000_t75" style="position:absolute;margin-left:171.2pt;margin-top:164.8pt;width:16.9pt;height:6.65pt;z-index:2516587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">
            <v:imagedata r:id="rId7" o:title=""/>
          </v:shape>
        </w:pict>
      </w:r>
      <w:r>
        <w:rPr>
          <w:noProof/>
          <w:lang w:eastAsia="ru-RU"/>
        </w:rPr>
        <w:pict>
          <v:shape id="Рукописный ввод 11" o:spid="_x0000_s1027" type="#_x0000_t75" style="position:absolute;margin-left:170.55pt;margin-top:149.35pt;width:5.7pt;height:5.7pt;z-index:2516577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">
            <v:imagedata r:id="rId8" o:title=""/>
          </v:shape>
        </w:pict>
      </w:r>
      <w:r>
        <w:rPr>
          <w:noProof/>
          <w:lang w:eastAsia="ru-RU"/>
        </w:rPr>
        <w:pict>
          <v:shape id="Рукописный ввод 10" o:spid="_x0000_s1028" type="#_x0000_t75" style="position:absolute;margin-left:169.05pt;margin-top:148.95pt;width:124.65pt;height:8.85pt;z-index:2516567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">
            <v:imagedata r:id="rId9" o:title=""/>
          </v:shape>
        </w:pict>
      </w:r>
      <w:r>
        <w:rPr>
          <w:noProof/>
          <w:lang w:eastAsia="ru-RU"/>
        </w:rPr>
        <w:pict>
          <v:shape id="Рукописный ввод 8" o:spid="_x0000_s1029" type="#_x0000_t75" style="position:absolute;margin-left:175.85pt;margin-top:133.45pt;width:5.7pt;height:5.7pt;z-index:25165568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">
            <v:imagedata r:id="rId8" o:title=""/>
          </v:shape>
        </w:pict>
      </w:r>
      <w:r>
        <w:rPr>
          <w:noProof/>
          <w:lang w:eastAsia="ru-RU"/>
        </w:rPr>
        <w:pict>
          <v:shape id="Рукописный ввод 7" o:spid="_x0000_s1030" type="#_x0000_t75" style="position:absolute;margin-left:170.55pt;margin-top:133.9pt;width:22.85pt;height:8.15pt;z-index:25165465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">
            <v:imagedata r:id="rId10" o:title=""/>
          </v:shape>
        </w:pict>
      </w:r>
      <w:r>
        <w:rPr>
          <w:noProof/>
          <w:lang w:eastAsia="ru-RU"/>
        </w:rPr>
        <w:pict>
          <v:shape id="Рукописный ввод 6" o:spid="_x0000_s1031" type="#_x0000_t75" style="position:absolute;margin-left:170.4pt;margin-top:117.1pt;width:26.6pt;height:6.25pt;z-index:25165363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">
            <v:imagedata r:id="rId11" o:title=""/>
          </v:shape>
        </w:pict>
      </w:r>
      <w:r>
        <w:rPr>
          <w:noProof/>
          <w:lang w:eastAsia="ru-RU"/>
        </w:rPr>
        <w:pict>
          <v:shape id="Рукописный ввод 5" o:spid="_x0000_s1032" type="#_x0000_t75" style="position:absolute;margin-left:171.85pt;margin-top:90.65pt;width:20.65pt;height:7.15pt;z-index:25165260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">
            <v:imagedata r:id="rId12" o:title=""/>
          </v:shape>
        </w:pict>
      </w:r>
      <w:r>
        <w:rPr>
          <w:noProof/>
          <w:lang w:eastAsia="ru-RU"/>
        </w:rPr>
        <w:pict>
          <v:shape id="Рукописный ввод 4" o:spid="_x0000_s1033" type="#_x0000_t75" style="position:absolute;margin-left:170.1pt;margin-top:74.7pt;width:35.75pt;height:8.35pt;z-index:25165158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">
            <v:imagedata r:id="rId13" o:title=""/>
          </v:shape>
        </w:pict>
      </w:r>
      <w:r>
        <w:rPr>
          <w:noProof/>
          <w:lang w:eastAsia="ru-RU"/>
        </w:rPr>
        <w:pict>
          <v:shape id="Рукописный ввод 3" o:spid="_x0000_s1034" type="#_x0000_t75" style="position:absolute;margin-left:171.35pt;margin-top:71.2pt;width:68pt;height:11pt;z-index:25165056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">
            <v:imagedata r:id="rId14" o:title=""/>
          </v:shape>
        </w:pict>
      </w:r>
    </w:p>
    <w:p w:rsidR="00711A1B" w:rsidRDefault="00711A1B">
      <w:r w:rsidRPr="0083322B">
        <w:rPr>
          <w:rFonts w:ascii="Liberation Serif" w:hAnsi="Liberation Serif" w:cs="Calibri"/>
          <w:sz w:val="28"/>
          <w:szCs w:val="28"/>
        </w:rPr>
        <w:t xml:space="preserve">4. </w:t>
      </w:r>
      <w:r>
        <w:rPr>
          <w:rFonts w:ascii="Liberation Serif" w:hAnsi="Liberation Serif" w:cs="Calibri"/>
          <w:sz w:val="28"/>
          <w:szCs w:val="28"/>
        </w:rPr>
        <w:t>Если ребенок не прикреплен – добавьте ребенка. Заполните все сведения о ребенке, которые предлагает система.</w:t>
      </w:r>
    </w:p>
    <w:p w:rsidR="00711A1B" w:rsidRDefault="00711A1B">
      <w:r>
        <w:rPr>
          <w:noProof/>
          <w:lang w:eastAsia="ru-RU"/>
        </w:rPr>
        <w:pict>
          <v:shape id="_x0000_i1028" type="#_x0000_t75" style="width:460.5pt;height:259.5pt;visibility:visible">
            <v:imagedata r:id="rId15" o:title=""/>
          </v:shape>
        </w:pict>
      </w:r>
    </w:p>
    <w:p w:rsidR="00711A1B" w:rsidRDefault="00711A1B" w:rsidP="0083322B">
      <w:pPr>
        <w:rPr>
          <w:rFonts w:ascii="Liberation Serif" w:hAnsi="Liberation Serif" w:cs="Calibri"/>
          <w:sz w:val="28"/>
          <w:szCs w:val="28"/>
        </w:rPr>
      </w:pPr>
    </w:p>
    <w:p w:rsidR="00711A1B" w:rsidRDefault="00711A1B" w:rsidP="0083322B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5.  Затем необходимо выбрать категорию на оплату</w:t>
      </w:r>
    </w:p>
    <w:p w:rsidR="00711A1B" w:rsidRDefault="00711A1B"/>
    <w:p w:rsidR="00711A1B" w:rsidRDefault="00711A1B" w:rsidP="00CE71C4">
      <w:pPr>
        <w:rPr>
          <w:noProof/>
        </w:rPr>
      </w:pPr>
      <w:r>
        <w:rPr>
          <w:noProof/>
          <w:lang w:eastAsia="ru-RU"/>
        </w:rPr>
        <w:pict>
          <v:shape id="Рукописный ввод 21" o:spid="_x0000_s1035" type="#_x0000_t75" style="position:absolute;margin-left:174.9pt;margin-top:167.7pt;width:22.5pt;height:7.2pt;z-index:2516628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">
            <v:imagedata r:id="rId16" o:title=""/>
          </v:shape>
        </w:pict>
      </w:r>
      <w:r>
        <w:rPr>
          <w:noProof/>
          <w:lang w:eastAsia="ru-RU"/>
        </w:rPr>
        <w:pict>
          <v:shape id="Рукописный ввод 20" o:spid="_x0000_s1036" type="#_x0000_t75" style="position:absolute;margin-left:174.9pt;margin-top:136.35pt;width:24.75pt;height:7.7pt;z-index:25166182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">
            <v:imagedata r:id="rId17" o:title=""/>
          </v:shape>
        </w:pict>
      </w:r>
      <w:r>
        <w:rPr>
          <w:noProof/>
          <w:lang w:eastAsia="ru-RU"/>
        </w:rPr>
        <w:pict>
          <v:shape id="Рукописный ввод 19" o:spid="_x0000_s1037" type="#_x0000_t75" style="position:absolute;margin-left:175.25pt;margin-top:114.05pt;width:15.9pt;height:6.55pt;z-index:25166080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">
            <v:imagedata r:id="rId18" o:title=""/>
          </v:shape>
        </w:pict>
      </w:r>
      <w:r>
        <w:rPr>
          <w:noProof/>
          <w:lang w:eastAsia="ru-RU"/>
        </w:rPr>
        <w:pict>
          <v:shape id="Рукописный ввод 18" o:spid="_x0000_s1038" type="#_x0000_t75" style="position:absolute;margin-left:174.85pt;margin-top:88.3pt;width:21.3pt;height:8.05pt;z-index:25165977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">
            <v:imagedata r:id="rId19" o:title=""/>
          </v:shape>
        </w:pict>
      </w:r>
      <w:r>
        <w:rPr>
          <w:noProof/>
          <w:lang w:eastAsia="ru-RU"/>
        </w:rPr>
        <w:pict>
          <v:shape id="Рукописный ввод 26" o:spid="_x0000_s1039" type="#_x0000_t75" style="position:absolute;margin-left:243.25pt;margin-top:126.4pt;width:27.85pt;height:7.45pt;z-index:25166489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">
            <v:imagedata r:id="rId20" o:title=""/>
          </v:shape>
        </w:pict>
      </w:r>
      <w:r>
        <w:rPr>
          <w:noProof/>
          <w:lang w:eastAsia="ru-RU"/>
        </w:rPr>
        <w:pict>
          <v:shape id="Рукописный ввод 25" o:spid="_x0000_s1040" type="#_x0000_t75" style="position:absolute;margin-left:174pt;margin-top:126.85pt;width:20.3pt;height:7.5pt;z-index:2516638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">
            <v:imagedata r:id="rId21" o:title=""/>
          </v:shape>
        </w:pict>
      </w:r>
      <w:r>
        <w:rPr>
          <w:noProof/>
          <w:lang w:eastAsia="ru-RU"/>
        </w:rPr>
        <w:pict>
          <v:shape id="_x0000_i1029" type="#_x0000_t75" style="width:460.5pt;height:259.5pt;visibility:visible">
            <v:imagedata r:id="rId22" o:title=""/>
          </v:shape>
        </w:pict>
      </w:r>
    </w:p>
    <w:p w:rsidR="00711A1B" w:rsidRDefault="00711A1B" w:rsidP="00CE71C4"/>
    <w:p w:rsidR="00711A1B" w:rsidRDefault="00711A1B" w:rsidP="00CE71C4">
      <w:r>
        <w:rPr>
          <w:noProof/>
          <w:lang w:eastAsia="ru-RU"/>
        </w:rPr>
        <w:pict>
          <v:shape id="_x0000_i1030" type="#_x0000_t75" style="width:460.5pt;height:259.5pt;visibility:visible">
            <v:imagedata r:id="rId23" o:title=""/>
          </v:shape>
        </w:pict>
      </w:r>
    </w:p>
    <w:p w:rsidR="00711A1B" w:rsidRDefault="00711A1B" w:rsidP="00CE71C4">
      <w:pPr>
        <w:rPr>
          <w:noProof/>
        </w:rPr>
      </w:pPr>
    </w:p>
    <w:p w:rsidR="00711A1B" w:rsidRDefault="00711A1B" w:rsidP="00CE71C4">
      <w:pPr>
        <w:rPr>
          <w:noProof/>
        </w:rPr>
      </w:pPr>
    </w:p>
    <w:p w:rsidR="00711A1B" w:rsidRDefault="00711A1B" w:rsidP="00CE71C4">
      <w:pPr>
        <w:rPr>
          <w:noProof/>
        </w:rPr>
      </w:pPr>
      <w:r>
        <w:rPr>
          <w:noProof/>
          <w:lang w:eastAsia="ru-RU"/>
        </w:rPr>
        <w:pict>
          <v:shape id="_x0000_i1031" type="#_x0000_t75" style="width:460.5pt;height:259.5pt;visibility:visible">
            <v:imagedata r:id="rId24" o:title=""/>
          </v:shape>
        </w:pict>
      </w:r>
    </w:p>
    <w:p w:rsidR="00711A1B" w:rsidRPr="00CE71C4" w:rsidRDefault="00711A1B" w:rsidP="00CE71C4"/>
    <w:p w:rsidR="00711A1B" w:rsidRDefault="00711A1B" w:rsidP="00CE71C4">
      <w:pPr>
        <w:rPr>
          <w:noProof/>
        </w:rPr>
      </w:pPr>
      <w:r>
        <w:rPr>
          <w:noProof/>
          <w:lang w:eastAsia="ru-RU"/>
        </w:rPr>
        <w:pict>
          <v:shape id="_x0000_i1032" type="#_x0000_t75" style="width:460.5pt;height:259.5pt;visibility:visible">
            <v:imagedata r:id="rId25" o:title=""/>
          </v:shape>
        </w:pict>
      </w:r>
    </w:p>
    <w:p w:rsidR="00711A1B" w:rsidRDefault="00711A1B" w:rsidP="0083322B">
      <w:pPr>
        <w:pStyle w:val="Heading5"/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666"/>
        <w:gridCol w:w="1799"/>
      </w:tblGrid>
      <w:tr w:rsidR="00711A1B" w:rsidRPr="003F76A7" w:rsidTr="0083322B">
        <w:trPr>
          <w:tblHeader/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F76A7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F76A7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4"/>
                <w:szCs w:val="24"/>
              </w:rPr>
              <w:t>Компенсация</w:t>
            </w:r>
          </w:p>
        </w:tc>
      </w:tr>
      <w:tr w:rsidR="00711A1B" w:rsidRPr="003F76A7" w:rsidTr="0083322B">
        <w:trPr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на учебный период на условиях частичной оплаты родителем (законным представителем) ребенка 50% от утвержденной стоимости питания на ребенка (дети всех категорий, имеющие заключение (справку) учреждения здравоохранения об отсутствии противопоказаний для отдыха и оздоровления в условиях загородного оздоровительного лагеря)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50%</w:t>
            </w:r>
          </w:p>
        </w:tc>
      </w:tr>
      <w:tr w:rsidR="00711A1B" w:rsidRPr="003F76A7" w:rsidTr="0083322B">
        <w:trPr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 из семей, имеющих доход ниже прожиточного минимума, установленного в Свердловской области, в случае, если им не хватило бесплатных путевок при оказании муниципальной услуги в соответствии с административным регламентом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90%</w:t>
            </w:r>
          </w:p>
        </w:tc>
      </w:tr>
      <w:tr w:rsidR="00711A1B" w:rsidRPr="003F76A7" w:rsidTr="0083322B">
        <w:trPr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 из семей, имеющих доход ниже прожиточного минимума, установленного в Свердловской области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711A1B" w:rsidRPr="003F76A7" w:rsidTr="0083322B">
        <w:trPr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b/>
                <w:sz w:val="24"/>
                <w:szCs w:val="24"/>
                <w:highlight w:val="green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b/>
                <w:sz w:val="24"/>
                <w:szCs w:val="24"/>
                <w:highlight w:val="green"/>
              </w:rPr>
              <w:t>дети, не относящиеся к категории детей, указанных в пунктах 1 и 2 приложения № 2 к административному регламенту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b/>
                <w:sz w:val="24"/>
                <w:szCs w:val="24"/>
                <w:highlight w:val="green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b/>
                <w:sz w:val="24"/>
                <w:szCs w:val="24"/>
                <w:highlight w:val="green"/>
              </w:rPr>
              <w:t>80%</w:t>
            </w:r>
          </w:p>
        </w:tc>
      </w:tr>
      <w:tr w:rsidR="00711A1B" w:rsidRPr="003F76A7" w:rsidTr="0083322B">
        <w:trPr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 из семей безработных родителей, состоящих на учете в ГКУ СЗН СО «Серовский центр занятости», в случае, если им не хватило бесплатных путевок при оказании муниципальной услуги в соответствии с административным регламентом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90%</w:t>
            </w:r>
          </w:p>
        </w:tc>
      </w:tr>
      <w:tr w:rsidR="00711A1B" w:rsidRPr="003F76A7" w:rsidTr="0083322B">
        <w:trPr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иные категории детей, находящиеся в трудной жизненной ситуации, указанные в Федеральном законе от 24 июля 1998 года № 124-ФЗ «Об основных гарантиях прав ребенка в Российской Федерации», в случае, если им не хватило бесплатных путевок при оказании муниципальной услуги в соответствии с административным регламентом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90%</w:t>
            </w:r>
          </w:p>
        </w:tc>
      </w:tr>
      <w:tr w:rsidR="00711A1B" w:rsidRPr="003F76A7" w:rsidTr="0083322B">
        <w:trPr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 из семей безработных родителей, состоящих на учете в ГКУ СЗН СО «Серовский центр занятости»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711A1B" w:rsidRPr="003F76A7" w:rsidTr="0083322B">
        <w:trPr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 всех категорий, имеющие заключение учреждения здравоохранения о наличии медицинских показаний для санаторно-курортного лечения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0%</w:t>
            </w:r>
          </w:p>
        </w:tc>
      </w:tr>
      <w:tr w:rsidR="00711A1B" w:rsidRPr="003F76A7" w:rsidTr="0083322B">
        <w:trPr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иные категории детей, находящиеся в трудной жизненной ситуации, указанные в Федеральном законе от 24 июля 1998 года № 124-ФЗ «Об основных гарантиях прав ребенка в Российской Федерации»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711A1B" w:rsidRPr="003F76A7" w:rsidTr="0083322B">
        <w:trPr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 из многодетной семьи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711A1B" w:rsidRPr="003F76A7" w:rsidTr="0083322B">
        <w:trPr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Поезд здоровья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90%</w:t>
            </w:r>
          </w:p>
        </w:tc>
      </w:tr>
      <w:tr w:rsidR="00711A1B" w:rsidRPr="003F76A7" w:rsidTr="0083322B">
        <w:trPr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дети, получающие пенсию по потере кормильца, в случае, если им не хватило бесплатных путевок при оказании муниципальной услуги в соответствии с административным регламентом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90%</w:t>
            </w:r>
          </w:p>
        </w:tc>
      </w:tr>
      <w:tr w:rsidR="00711A1B" w:rsidRPr="003F76A7" w:rsidTr="0083322B">
        <w:trPr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дети, у которых родители либо один из родителей является работником государственного или муниципального учреждения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90%</w:t>
            </w:r>
          </w:p>
        </w:tc>
      </w:tr>
      <w:tr w:rsidR="00711A1B" w:rsidRPr="003F76A7" w:rsidTr="0083322B">
        <w:trPr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 из многодетной семьи, в случае, если им не хватило бесплатных путевок при оказании муниципальной услуги в соответствии с административным регламентом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90%</w:t>
            </w:r>
          </w:p>
        </w:tc>
      </w:tr>
      <w:tr w:rsidR="00711A1B" w:rsidRPr="003F76A7" w:rsidTr="0083322B">
        <w:trPr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дети, получающие пенсию по потере кормильца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711A1B" w:rsidRPr="003F76A7" w:rsidTr="0083322B">
        <w:trPr>
          <w:tblCellSpacing w:w="15" w:type="dxa"/>
        </w:trPr>
        <w:tc>
          <w:tcPr>
            <w:tcW w:w="7621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b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b/>
                <w:sz w:val="24"/>
                <w:szCs w:val="24"/>
              </w:rPr>
              <w:t xml:space="preserve">Лагерь труда и отдыха </w:t>
            </w:r>
          </w:p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1754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b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b/>
                <w:sz w:val="24"/>
                <w:szCs w:val="24"/>
              </w:rPr>
              <w:t>100%</w:t>
            </w:r>
          </w:p>
        </w:tc>
      </w:tr>
    </w:tbl>
    <w:p w:rsidR="00711A1B" w:rsidRDefault="00711A1B" w:rsidP="00CE71C4">
      <w:pPr>
        <w:rPr>
          <w:noProof/>
        </w:rPr>
      </w:pPr>
    </w:p>
    <w:p w:rsidR="00711A1B" w:rsidRDefault="00711A1B" w:rsidP="0083322B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Выборки категорий по льготе получения путевки во внеочередном или первоочередном порядке нет – поэтому при сверки документов в  МФЦ  - вы должны эту льготу подтвердить документами – сотрудник в МФЦ внесет эти данные в Ваше заявление,  поданное через ЕПГУ</w:t>
      </w:r>
    </w:p>
    <w:p w:rsidR="00711A1B" w:rsidRDefault="00711A1B" w:rsidP="00CE71C4">
      <w:pPr>
        <w:rPr>
          <w:noProof/>
        </w:rPr>
      </w:pPr>
    </w:p>
    <w:p w:rsidR="00711A1B" w:rsidRDefault="00711A1B" w:rsidP="00CE71C4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Список льгот</w:t>
      </w:r>
    </w:p>
    <w:tbl>
      <w:tblPr>
        <w:tblW w:w="941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255"/>
        <w:gridCol w:w="2160"/>
      </w:tblGrid>
      <w:tr w:rsidR="00711A1B" w:rsidRPr="003F76A7" w:rsidTr="00420376">
        <w:trPr>
          <w:tblHeader/>
          <w:tblCellSpacing w:w="15" w:type="dxa"/>
        </w:trPr>
        <w:tc>
          <w:tcPr>
            <w:tcW w:w="7210" w:type="dxa"/>
            <w:vAlign w:val="center"/>
          </w:tcPr>
          <w:p w:rsidR="00711A1B" w:rsidRPr="003F76A7" w:rsidRDefault="00711A1B" w:rsidP="009355FA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F76A7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115" w:type="dxa"/>
            <w:vAlign w:val="center"/>
          </w:tcPr>
          <w:p w:rsidR="00711A1B" w:rsidRPr="003F76A7" w:rsidRDefault="00711A1B" w:rsidP="009355FA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F76A7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4"/>
                <w:szCs w:val="24"/>
              </w:rPr>
              <w:t>Тип</w:t>
            </w:r>
          </w:p>
        </w:tc>
      </w:tr>
      <w:tr w:rsidR="00711A1B" w:rsidRPr="003F76A7" w:rsidTr="00420376">
        <w:trPr>
          <w:tblCellSpacing w:w="15" w:type="dxa"/>
        </w:trPr>
        <w:tc>
          <w:tcPr>
            <w:tcW w:w="7210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 сотрудников, имеющих специальные звания и проходящих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службы Государственной противопожарной службы, таможенных органов Российской Федерации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  <w:tr w:rsidR="00711A1B" w:rsidRPr="003F76A7" w:rsidTr="00420376">
        <w:trPr>
          <w:tblCellSpacing w:w="15" w:type="dxa"/>
        </w:trPr>
        <w:tc>
          <w:tcPr>
            <w:tcW w:w="7210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 военнослужащих по месту жительства их семей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  <w:tr w:rsidR="00711A1B" w:rsidRPr="003F76A7" w:rsidTr="00420376">
        <w:trPr>
          <w:tblCellSpacing w:w="15" w:type="dxa"/>
        </w:trPr>
        <w:tc>
          <w:tcPr>
            <w:tcW w:w="7210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 сотрудников Следственного комитета Российской Федерации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внеочередное</w:t>
            </w:r>
          </w:p>
        </w:tc>
      </w:tr>
      <w:tr w:rsidR="00711A1B" w:rsidRPr="003F76A7" w:rsidTr="00420376">
        <w:trPr>
          <w:tblCellSpacing w:w="15" w:type="dxa"/>
        </w:trPr>
        <w:tc>
          <w:tcPr>
            <w:tcW w:w="7210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 в возрасте от 6 лет 6 месяцев до 18 лет,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Федерации», а также лиц принимающих (принимавших) участие (включая получивших ранение и погибших)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</w:t>
            </w:r>
          </w:p>
        </w:tc>
        <w:tc>
          <w:tcPr>
            <w:tcW w:w="2115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внеочередное</w:t>
            </w:r>
          </w:p>
        </w:tc>
      </w:tr>
      <w:tr w:rsidR="00711A1B" w:rsidRPr="003F76A7" w:rsidTr="00420376">
        <w:trPr>
          <w:tblCellSpacing w:w="15" w:type="dxa"/>
        </w:trPr>
        <w:tc>
          <w:tcPr>
            <w:tcW w:w="7210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Дети-сироты и дети, оставшиеся без попечения родителей, лица из числа детей-сирот и детей, оставшихся без попечения родителей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  <w:tr w:rsidR="00711A1B" w:rsidRPr="003F76A7" w:rsidTr="00420376">
        <w:trPr>
          <w:tblCellSpacing w:w="15" w:type="dxa"/>
        </w:trPr>
        <w:tc>
          <w:tcPr>
            <w:tcW w:w="7210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 прокуроров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внеочередное</w:t>
            </w:r>
          </w:p>
        </w:tc>
      </w:tr>
      <w:tr w:rsidR="00711A1B" w:rsidRPr="003F76A7" w:rsidTr="00420376">
        <w:trPr>
          <w:tblCellSpacing w:w="15" w:type="dxa"/>
        </w:trPr>
        <w:tc>
          <w:tcPr>
            <w:tcW w:w="7210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 в возрасте от 6 лет 6 месяцев до 18 лет, являющихся победителями профильных олимпиад, конкурсов, фестивалей и иных мероприятий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без льгот</w:t>
            </w:r>
          </w:p>
        </w:tc>
      </w:tr>
      <w:tr w:rsidR="00711A1B" w:rsidRPr="003F76A7" w:rsidTr="00420376">
        <w:trPr>
          <w:tblCellSpacing w:w="15" w:type="dxa"/>
        </w:trPr>
        <w:tc>
          <w:tcPr>
            <w:tcW w:w="7210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 судей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внеочередное</w:t>
            </w:r>
          </w:p>
        </w:tc>
      </w:tr>
      <w:tr w:rsidR="00711A1B" w:rsidRPr="003F76A7" w:rsidTr="00420376">
        <w:trPr>
          <w:tblCellSpacing w:w="15" w:type="dxa"/>
        </w:trPr>
        <w:tc>
          <w:tcPr>
            <w:tcW w:w="7210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 сотрудников полиции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  <w:tr w:rsidR="00711A1B" w:rsidRPr="003F76A7" w:rsidTr="00420376">
        <w:trPr>
          <w:tblCellSpacing w:w="15" w:type="dxa"/>
        </w:trPr>
        <w:tc>
          <w:tcPr>
            <w:tcW w:w="7210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 в возрасте от 6 лет 6 месяцев до 18 лет, находящихся в трудной жизненной ситуации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  <w:tr w:rsidR="00711A1B" w:rsidRPr="003F76A7" w:rsidTr="00420376">
        <w:trPr>
          <w:tblCellSpacing w:w="15" w:type="dxa"/>
        </w:trPr>
        <w:tc>
          <w:tcPr>
            <w:tcW w:w="7210" w:type="dxa"/>
            <w:vAlign w:val="center"/>
          </w:tcPr>
          <w:p w:rsidR="00711A1B" w:rsidRPr="003F76A7" w:rsidRDefault="00711A1B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Дети-инвалиды и дети, один из родителей которых является инвалидом</w:t>
            </w:r>
          </w:p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711A1B" w:rsidRPr="003F76A7" w:rsidRDefault="00711A1B" w:rsidP="009355FA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</w:tbl>
    <w:p w:rsidR="00711A1B" w:rsidRDefault="00711A1B" w:rsidP="00CE71C4">
      <w:pPr>
        <w:rPr>
          <w:noProof/>
        </w:rPr>
      </w:pPr>
    </w:p>
    <w:p w:rsidR="00711A1B" w:rsidRDefault="00711A1B" w:rsidP="00420376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6. Далее выбрать организацию отдыха и период отдыха.</w:t>
      </w:r>
    </w:p>
    <w:p w:rsidR="00711A1B" w:rsidRDefault="00711A1B" w:rsidP="00CE71C4">
      <w:pPr>
        <w:rPr>
          <w:noProof/>
        </w:rPr>
      </w:pPr>
      <w:r>
        <w:rPr>
          <w:noProof/>
          <w:lang w:eastAsia="ru-RU"/>
        </w:rPr>
        <w:pict>
          <v:shape id="_x0000_i1033" type="#_x0000_t75" style="width:460.5pt;height:259.5pt;visibility:visible">
            <v:imagedata r:id="rId26" o:title=""/>
          </v:shape>
        </w:pict>
      </w:r>
    </w:p>
    <w:p w:rsidR="00711A1B" w:rsidRDefault="00711A1B" w:rsidP="00CE71C4"/>
    <w:p w:rsidR="00711A1B" w:rsidRDefault="00711A1B" w:rsidP="00CE71C4">
      <w:r>
        <w:rPr>
          <w:noProof/>
          <w:lang w:eastAsia="ru-RU"/>
        </w:rPr>
        <w:pict>
          <v:shape id="_x0000_i1034" type="#_x0000_t75" style="width:460.5pt;height:259.5pt;visibility:visible">
            <v:imagedata r:id="rId27" o:title=""/>
          </v:shape>
        </w:pict>
      </w:r>
    </w:p>
    <w:p w:rsidR="00711A1B" w:rsidRDefault="00711A1B" w:rsidP="00CE71C4"/>
    <w:p w:rsidR="00711A1B" w:rsidRDefault="00711A1B" w:rsidP="00CE71C4">
      <w:r>
        <w:rPr>
          <w:noProof/>
          <w:lang w:eastAsia="ru-RU"/>
        </w:rPr>
        <w:pict>
          <v:shape id="_x0000_i1035" type="#_x0000_t75" style="width:460.5pt;height:259.5pt;visibility:visible">
            <v:imagedata r:id="rId28" o:title=""/>
          </v:shape>
        </w:pict>
      </w:r>
    </w:p>
    <w:p w:rsidR="00711A1B" w:rsidRDefault="00711A1B" w:rsidP="00CE71C4"/>
    <w:p w:rsidR="00711A1B" w:rsidRPr="0032689E" w:rsidRDefault="00711A1B" w:rsidP="0032689E">
      <w:pPr>
        <w:jc w:val="both"/>
        <w:rPr>
          <w:rFonts w:ascii="Liberation Serif" w:hAnsi="Liberation Serif" w:cs="Liberation Serif"/>
          <w:sz w:val="28"/>
          <w:szCs w:val="28"/>
        </w:rPr>
      </w:pPr>
      <w:r w:rsidRPr="0032689E">
        <w:rPr>
          <w:rFonts w:ascii="Liberation Serif" w:hAnsi="Liberation Serif" w:cs="Liberation Serif"/>
          <w:sz w:val="28"/>
          <w:szCs w:val="28"/>
        </w:rPr>
        <w:t>Перечень организаций отдыха детей и их оздоровления для регистрации заявлений в Серовском городском округе:</w:t>
      </w:r>
    </w:p>
    <w:tbl>
      <w:tblPr>
        <w:tblW w:w="0" w:type="auto"/>
        <w:tblCellSpacing w:w="15" w:type="dxa"/>
        <w:tblInd w:w="-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0"/>
        <w:gridCol w:w="8870"/>
      </w:tblGrid>
      <w:tr w:rsidR="00711A1B" w:rsidRPr="003F76A7" w:rsidTr="00167594">
        <w:trPr>
          <w:tblHeader/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F76A7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F76A7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4"/>
                <w:szCs w:val="24"/>
              </w:rPr>
              <w:t>Название</w:t>
            </w:r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29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1</w:t>
              </w:r>
            </w:hyperlink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0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на базе клуба "Буревестник"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1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2</w:t>
              </w:r>
            </w:hyperlink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2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на базе клуба "Горизонт"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3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3</w:t>
              </w:r>
            </w:hyperlink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4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на базе клуба "Механик"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5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4</w:t>
              </w:r>
            </w:hyperlink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6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на базе клуба "Огонёк"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7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5</w:t>
              </w:r>
            </w:hyperlink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8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на базе клуба "Ратник"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9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6</w:t>
              </w:r>
            </w:hyperlink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0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клубе "Каисса" МБУ ДО ЦДП "Эдельвейс"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Fonts w:ascii="Liberation Serif" w:hAnsi="Liberation Serif" w:cs="Liberation Serif"/>
                <w:sz w:val="24"/>
                <w:szCs w:val="24"/>
              </w:rPr>
              <w:t>7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1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МАУ ДО "ЦДТ"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2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8</w:t>
              </w:r>
            </w:hyperlink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3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ООШ с. Филькино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Fonts w:ascii="Liberation Serif" w:hAnsi="Liberation Serif" w:cs="Liberation Serif"/>
                <w:sz w:val="24"/>
                <w:szCs w:val="24"/>
              </w:rPr>
              <w:t>9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4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п. Красноглинный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5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10</w:t>
              </w:r>
            </w:hyperlink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6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п. Красноярка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7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11</w:t>
              </w:r>
            </w:hyperlink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8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с. Андриановичи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9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12</w:t>
              </w:r>
            </w:hyperlink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0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ЗОЛ "Весёлый бор" МАУ ДО ООЦ "Чайка"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1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13</w:t>
              </w:r>
            </w:hyperlink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2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ЗОЛ "Чайка" МАУ ДО ООЦ "Чайка"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14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3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ЗОЛ Свердловской области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15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4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МБОУ СОШ п.Красноглинный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16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5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МБОУ СОШ п.Красноярка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17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6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Поезд здоровья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18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7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Санатории Свердловской области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19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8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 1 "Полифорум"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20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9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МАОУ СОШ №1 "Полифорум"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21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0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№ 9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22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1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МБОУ СОШ №9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23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2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№11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24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3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МБОУ СОШ №11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25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4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№13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26</w:t>
            </w:r>
            <w:r w:rsidRPr="003F76A7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5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на базе МАОУ СОШ №13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27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6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№14 им В.Ф. Фуфачева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28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7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МАОУ СОШ №14 им. В.Ф. Фуфачева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29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8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№15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30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9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МАОУ СОШ №15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31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0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№19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32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1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МБОУ СОШ №19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33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2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№20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34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3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МАОУ СОШ №20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35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4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№21</w:t>
              </w:r>
            </w:hyperlink>
            <w:r w:rsidRPr="003F76A7">
              <w:rPr>
                <w:rFonts w:ascii="Liberation Serif" w:hAnsi="Liberation Serif" w:cs="Liberation Serif"/>
                <w:sz w:val="24"/>
                <w:szCs w:val="24"/>
              </w:rPr>
              <w:t xml:space="preserve"> (ул.Лизы Чайкиной, 31)</w:t>
            </w:r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36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5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№21</w:t>
              </w:r>
            </w:hyperlink>
            <w:r w:rsidRPr="003F76A7">
              <w:rPr>
                <w:rFonts w:ascii="Liberation Serif" w:hAnsi="Liberation Serif" w:cs="Liberation Serif"/>
                <w:sz w:val="24"/>
                <w:szCs w:val="24"/>
              </w:rPr>
              <w:t xml:space="preserve"> (ул.Луначарского, 140)</w:t>
            </w:r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6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37</w:t>
              </w:r>
            </w:hyperlink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7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МАОУ СОШ №21</w:t>
              </w:r>
            </w:hyperlink>
            <w:r w:rsidRPr="003F76A7">
              <w:rPr>
                <w:rFonts w:ascii="Liberation Serif" w:hAnsi="Liberation Serif" w:cs="Liberation Serif"/>
                <w:sz w:val="24"/>
                <w:szCs w:val="24"/>
              </w:rPr>
              <w:t xml:space="preserve"> (ул.Лизы Чайкиной, 31)</w:t>
            </w:r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Fonts w:ascii="Liberation Serif" w:hAnsi="Liberation Serif" w:cs="Liberation Serif"/>
                <w:sz w:val="24"/>
                <w:szCs w:val="24"/>
              </w:rPr>
              <w:t>38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8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МАОУ СОШ №21</w:t>
              </w:r>
            </w:hyperlink>
            <w:r w:rsidRPr="003F76A7">
              <w:rPr>
                <w:rFonts w:ascii="Liberation Serif" w:hAnsi="Liberation Serif" w:cs="Liberation Serif"/>
                <w:sz w:val="24"/>
                <w:szCs w:val="24"/>
              </w:rPr>
              <w:t xml:space="preserve"> (ул.Луначарского, 140)</w:t>
            </w:r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39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9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№22 им.Героя Советского Союза В.С. Маркова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40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80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МАОУ СОШ №22 им.Героя Советского Союза В.С. Маркова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41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81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№23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42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82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МБОУ СОШ №23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43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83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ООШ №26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44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84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№27</w:t>
              </w:r>
            </w:hyperlink>
          </w:p>
        </w:tc>
      </w:tr>
      <w:tr w:rsidR="00711A1B" w:rsidRPr="003F76A7" w:rsidTr="00167594">
        <w:trPr>
          <w:tblCellSpacing w:w="15" w:type="dxa"/>
        </w:trPr>
        <w:tc>
          <w:tcPr>
            <w:tcW w:w="86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F76A7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45</w:t>
            </w:r>
          </w:p>
        </w:tc>
        <w:tc>
          <w:tcPr>
            <w:tcW w:w="8825" w:type="dxa"/>
            <w:vAlign w:val="center"/>
          </w:tcPr>
          <w:p w:rsidR="00711A1B" w:rsidRPr="003F76A7" w:rsidRDefault="00711A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85" w:history="1">
              <w:r w:rsidRPr="003F76A7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МАОУ СОШ №27</w:t>
              </w:r>
            </w:hyperlink>
          </w:p>
        </w:tc>
      </w:tr>
    </w:tbl>
    <w:p w:rsidR="00711A1B" w:rsidRDefault="00711A1B" w:rsidP="00CE71C4"/>
    <w:p w:rsidR="00711A1B" w:rsidRDefault="00711A1B" w:rsidP="00CE71C4">
      <w:r>
        <w:rPr>
          <w:noProof/>
          <w:lang w:eastAsia="ru-RU"/>
        </w:rPr>
        <w:pict>
          <v:shape id="_x0000_i1036" type="#_x0000_t75" style="width:460.5pt;height:259.5pt;visibility:visible">
            <v:imagedata r:id="rId86" o:title=""/>
          </v:shape>
        </w:pict>
      </w:r>
    </w:p>
    <w:p w:rsidR="00711A1B" w:rsidRDefault="00711A1B" w:rsidP="00420376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Нажать далее</w:t>
      </w:r>
    </w:p>
    <w:p w:rsidR="00711A1B" w:rsidRDefault="00711A1B" w:rsidP="00420376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7. Выбрать Администрация Серовского городского округа</w:t>
      </w:r>
    </w:p>
    <w:p w:rsidR="00711A1B" w:rsidRDefault="00711A1B" w:rsidP="00CE71C4"/>
    <w:p w:rsidR="00711A1B" w:rsidRDefault="00711A1B" w:rsidP="00CE71C4">
      <w:r>
        <w:rPr>
          <w:noProof/>
          <w:lang w:eastAsia="ru-RU"/>
        </w:rPr>
        <w:pict>
          <v:shape id="_x0000_i1037" type="#_x0000_t75" style="width:460.5pt;height:259.5pt;visibility:visible">
            <v:imagedata r:id="rId87" o:title=""/>
          </v:shape>
        </w:pict>
      </w:r>
    </w:p>
    <w:p w:rsidR="00711A1B" w:rsidRDefault="00711A1B" w:rsidP="00CE71C4"/>
    <w:p w:rsidR="00711A1B" w:rsidRDefault="00711A1B" w:rsidP="00CE71C4">
      <w:r>
        <w:rPr>
          <w:noProof/>
          <w:lang w:eastAsia="ru-RU"/>
        </w:rPr>
        <w:pict>
          <v:shape id="_x0000_i1038" type="#_x0000_t75" style="width:460.5pt;height:259.5pt;visibility:visible">
            <v:imagedata r:id="rId88" o:title=""/>
          </v:shape>
        </w:pict>
      </w:r>
    </w:p>
    <w:p w:rsidR="00711A1B" w:rsidRDefault="00711A1B" w:rsidP="00420376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нажать «Выбрать»</w:t>
      </w:r>
    </w:p>
    <w:p w:rsidR="00711A1B" w:rsidRDefault="00711A1B" w:rsidP="00CE71C4"/>
    <w:p w:rsidR="00711A1B" w:rsidRPr="00AD64A0" w:rsidRDefault="00711A1B" w:rsidP="00CE71C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39" type="#_x0000_t75" style="width:460.5pt;height:259.5pt;visibility:visible">
            <v:imagedata r:id="rId89" o:title=""/>
          </v:shape>
        </w:pict>
      </w:r>
    </w:p>
    <w:p w:rsidR="00711A1B" w:rsidRDefault="00711A1B" w:rsidP="00CE71C4"/>
    <w:p w:rsidR="00711A1B" w:rsidRPr="008C14FB" w:rsidRDefault="00711A1B" w:rsidP="00420376">
      <w:pPr>
        <w:rPr>
          <w:rFonts w:ascii="Liberation Serif" w:hAnsi="Liberation Serif" w:cs="Calibri"/>
          <w:sz w:val="28"/>
          <w:szCs w:val="28"/>
        </w:rPr>
      </w:pPr>
      <w:bookmarkStart w:id="0" w:name="_GoBack"/>
      <w:bookmarkEnd w:id="0"/>
    </w:p>
    <w:p w:rsidR="00711A1B" w:rsidRDefault="00711A1B" w:rsidP="00CE71C4"/>
    <w:p w:rsidR="00711A1B" w:rsidRPr="00CE71C4" w:rsidRDefault="00711A1B" w:rsidP="00CE71C4"/>
    <w:sectPr w:rsidR="00711A1B" w:rsidRPr="00CE71C4" w:rsidSect="00545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Cambria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2B91"/>
    <w:rsid w:val="000023A4"/>
    <w:rsid w:val="00061F3B"/>
    <w:rsid w:val="00076F34"/>
    <w:rsid w:val="000831BB"/>
    <w:rsid w:val="00167594"/>
    <w:rsid w:val="00190D3F"/>
    <w:rsid w:val="002C2B65"/>
    <w:rsid w:val="0032689E"/>
    <w:rsid w:val="003D11AB"/>
    <w:rsid w:val="003E2B91"/>
    <w:rsid w:val="003F76A7"/>
    <w:rsid w:val="004172F9"/>
    <w:rsid w:val="00420376"/>
    <w:rsid w:val="0042295F"/>
    <w:rsid w:val="005023B8"/>
    <w:rsid w:val="0054528F"/>
    <w:rsid w:val="005D79AA"/>
    <w:rsid w:val="0067757F"/>
    <w:rsid w:val="00693E25"/>
    <w:rsid w:val="00711A1B"/>
    <w:rsid w:val="007C4E0C"/>
    <w:rsid w:val="0081798D"/>
    <w:rsid w:val="0083322B"/>
    <w:rsid w:val="008C14FB"/>
    <w:rsid w:val="008F1D87"/>
    <w:rsid w:val="009355FA"/>
    <w:rsid w:val="00A242E5"/>
    <w:rsid w:val="00AD64A0"/>
    <w:rsid w:val="00B8354E"/>
    <w:rsid w:val="00CE0820"/>
    <w:rsid w:val="00CE1A0F"/>
    <w:rsid w:val="00CE71C4"/>
    <w:rsid w:val="00D025F4"/>
    <w:rsid w:val="00DD56CE"/>
    <w:rsid w:val="00FD5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28F"/>
    <w:pPr>
      <w:spacing w:after="160" w:line="259" w:lineRule="auto"/>
    </w:pPr>
    <w:rPr>
      <w:kern w:val="2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83322B"/>
    <w:pPr>
      <w:spacing w:before="240" w:after="60" w:line="240" w:lineRule="auto"/>
      <w:outlineLvl w:val="4"/>
    </w:pPr>
    <w:rPr>
      <w:rFonts w:ascii="Liberation Serif" w:hAnsi="Liberation Serif" w:cs="Liberation Serif"/>
      <w:b/>
      <w:bCs/>
      <w:i/>
      <w:iCs/>
      <w:kern w:val="0"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D11AB"/>
    <w:rPr>
      <w:rFonts w:ascii="Calibri" w:hAnsi="Calibri" w:cs="Times New Roman"/>
      <w:b/>
      <w:bCs/>
      <w:i/>
      <w:iCs/>
      <w:kern w:val="2"/>
      <w:sz w:val="26"/>
      <w:szCs w:val="26"/>
      <w:lang w:eastAsia="en-US"/>
    </w:rPr>
  </w:style>
  <w:style w:type="character" w:customStyle="1" w:styleId="typography--defaulttypography--color-color2typography--type-plainbold">
    <w:name w:val="typography--default typography--color-color2 typography--type-plainbold"/>
    <w:basedOn w:val="DefaultParagraphFont"/>
    <w:uiPriority w:val="99"/>
    <w:rsid w:val="0083322B"/>
    <w:rPr>
      <w:rFonts w:cs="Times New Roman"/>
    </w:rPr>
  </w:style>
  <w:style w:type="character" w:customStyle="1" w:styleId="typography--defaulttypography--color-color2typography--type-plain">
    <w:name w:val="typography--default typography--color-color2 typography--type-plain"/>
    <w:basedOn w:val="DefaultParagraphFont"/>
    <w:uiPriority w:val="99"/>
    <w:rsid w:val="0083322B"/>
    <w:rPr>
      <w:rFonts w:cs="Times New Roman"/>
    </w:rPr>
  </w:style>
  <w:style w:type="table" w:styleId="TableGrid">
    <w:name w:val="Table Grid"/>
    <w:basedOn w:val="TableNormal"/>
    <w:uiPriority w:val="99"/>
    <w:locked/>
    <w:rsid w:val="0083322B"/>
    <w:pPr>
      <w:spacing w:after="160" w:line="259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420376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9355FA"/>
    <w:rPr>
      <w:rFonts w:cs="Times New Roman"/>
      <w:color w:val="0000FF"/>
      <w:u w:val="single"/>
    </w:rPr>
  </w:style>
  <w:style w:type="character" w:customStyle="1" w:styleId="typography--default">
    <w:name w:val="typography--default"/>
    <w:basedOn w:val="DefaultParagraphFont"/>
    <w:uiPriority w:val="99"/>
    <w:rsid w:val="009355FA"/>
    <w:rPr>
      <w:rFonts w:cs="Times New Roman"/>
    </w:rPr>
  </w:style>
  <w:style w:type="character" w:customStyle="1" w:styleId="typography--defaulttypography--color-color13">
    <w:name w:val="typography--default typography--color-color13"/>
    <w:basedOn w:val="DefaultParagraphFont"/>
    <w:uiPriority w:val="99"/>
    <w:rsid w:val="009355F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840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4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4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hyperlink" Target="http://10.0.13.17/acamp/administration/camps/5c684901-caa0-4bab-88b0-ae4800b0114e" TargetMode="External"/><Relationship Id="rId21" Type="http://schemas.openxmlformats.org/officeDocument/2006/relationships/image" Target="media/image18.png"/><Relationship Id="rId34" Type="http://schemas.openxmlformats.org/officeDocument/2006/relationships/hyperlink" Target="http://10.0.13.17/acamp/administration/camps/8e60a6d7-db48-4cee-8455-acd700d0e407" TargetMode="External"/><Relationship Id="rId42" Type="http://schemas.openxmlformats.org/officeDocument/2006/relationships/hyperlink" Target="http://10.0.13.17/acamp/administration/camps/954d75af-8597-4bd7-9e0e-a46d00b11a7e" TargetMode="External"/><Relationship Id="rId47" Type="http://schemas.openxmlformats.org/officeDocument/2006/relationships/hyperlink" Target="http://10.0.13.17/acamp/administration/camps/cf967674-e39b-44f5-95c6-a46d00b14c07" TargetMode="External"/><Relationship Id="rId50" Type="http://schemas.openxmlformats.org/officeDocument/2006/relationships/hyperlink" Target="http://10.0.13.17/acamp/administration/camps/2b4f3172-da4a-4104-88a1-a46e0110cf81" TargetMode="External"/><Relationship Id="rId55" Type="http://schemas.openxmlformats.org/officeDocument/2006/relationships/hyperlink" Target="http://10.0.13.17/acamp/administration/camps/eeb0928b-02fd-4353-a920-acda01561f92" TargetMode="External"/><Relationship Id="rId63" Type="http://schemas.openxmlformats.org/officeDocument/2006/relationships/hyperlink" Target="http://10.0.13.17/acamp/administration/camps/8b9cec84-c15c-4a33-84d7-acda00f2cd2e" TargetMode="External"/><Relationship Id="rId68" Type="http://schemas.openxmlformats.org/officeDocument/2006/relationships/hyperlink" Target="http://10.0.13.17/acamp/administration/camps/962afb62-cea9-46e6-974a-a46d00aff0df" TargetMode="External"/><Relationship Id="rId76" Type="http://schemas.openxmlformats.org/officeDocument/2006/relationships/hyperlink" Target="http://10.0.13.17/acamp/administration/camps/43982f6b-5722-4592-9a7b-acda0150271f" TargetMode="External"/><Relationship Id="rId84" Type="http://schemas.openxmlformats.org/officeDocument/2006/relationships/hyperlink" Target="http://10.0.13.17/acamp/administration/camps/1d2a8ee4-2572-4a46-a729-a46d00b0ec71" TargetMode="External"/><Relationship Id="rId89" Type="http://schemas.openxmlformats.org/officeDocument/2006/relationships/image" Target="media/image29.png"/><Relationship Id="rId7" Type="http://schemas.openxmlformats.org/officeDocument/2006/relationships/image" Target="media/image4.png"/><Relationship Id="rId71" Type="http://schemas.openxmlformats.org/officeDocument/2006/relationships/hyperlink" Target="http://10.0.13.17/acamp/administration/camps/7b2aade0-4e57-4e93-b431-acda014bc7b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hyperlink" Target="http://10.0.13.17/acamp/administration/camps/0b93fa96-d22f-4d64-b7b2-acd700d294c3" TargetMode="Externa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http://10.0.13.17/acamp/administration/camps/b83c53be-a030-41d3-97f4-acd700d1d134" TargetMode="External"/><Relationship Id="rId37" Type="http://schemas.openxmlformats.org/officeDocument/2006/relationships/hyperlink" Target="http://10.0.13.17/acamp/administration/camps/f421ea44-3118-48b7-9495-acd700d36963" TargetMode="External"/><Relationship Id="rId40" Type="http://schemas.openxmlformats.org/officeDocument/2006/relationships/hyperlink" Target="http://10.0.13.17/acamp/administration/camps/5c684901-caa0-4bab-88b0-ae4800b0114e" TargetMode="External"/><Relationship Id="rId45" Type="http://schemas.openxmlformats.org/officeDocument/2006/relationships/hyperlink" Target="http://10.0.13.17/acamp/administration/camps/df462561-f93f-442e-aa7e-a46d00b27745" TargetMode="External"/><Relationship Id="rId53" Type="http://schemas.openxmlformats.org/officeDocument/2006/relationships/hyperlink" Target="http://10.0.13.17/acamp/administration/camps/1247b01d-a606-43fd-9879-a824009fbef9" TargetMode="External"/><Relationship Id="rId58" Type="http://schemas.openxmlformats.org/officeDocument/2006/relationships/hyperlink" Target="http://10.0.13.17/acamp/administration/camps/e41963df-93a0-48db-9a27-a46d00af27b8" TargetMode="External"/><Relationship Id="rId66" Type="http://schemas.openxmlformats.org/officeDocument/2006/relationships/hyperlink" Target="http://10.0.13.17/acamp/administration/camps/044d5611-c606-48ca-bdfb-a46d00afcd2a" TargetMode="External"/><Relationship Id="rId74" Type="http://schemas.openxmlformats.org/officeDocument/2006/relationships/hyperlink" Target="http://10.0.13.17/acamp/administration/camps/d75070ed-0446-49ff-b733-a46d00b0679d" TargetMode="External"/><Relationship Id="rId79" Type="http://schemas.openxmlformats.org/officeDocument/2006/relationships/hyperlink" Target="http://10.0.13.17/acamp/administration/camps/c3731695-5289-4cc3-9292-a46d00b08e28" TargetMode="External"/><Relationship Id="rId87" Type="http://schemas.openxmlformats.org/officeDocument/2006/relationships/image" Target="media/image27.png"/><Relationship Id="rId5" Type="http://schemas.openxmlformats.org/officeDocument/2006/relationships/image" Target="media/image2.png"/><Relationship Id="rId61" Type="http://schemas.openxmlformats.org/officeDocument/2006/relationships/hyperlink" Target="http://10.0.13.17/acamp/administration/camps/977dad4a-9a9c-4810-ba1d-acda00f0321a" TargetMode="External"/><Relationship Id="rId82" Type="http://schemas.openxmlformats.org/officeDocument/2006/relationships/hyperlink" Target="http://10.0.13.17/acamp/administration/camps/6ed546a6-2f53-4d5b-86d4-acda0152b0a3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http://10.0.13.17/acamp/administration/camps/0b93fa96-d22f-4d64-b7b2-acd700d294c3" TargetMode="External"/><Relationship Id="rId35" Type="http://schemas.openxmlformats.org/officeDocument/2006/relationships/hyperlink" Target="http://10.0.13.17/acamp/administration/camps/f22ccf3b-b535-4ad6-9909-acd700d01357" TargetMode="External"/><Relationship Id="rId43" Type="http://schemas.openxmlformats.org/officeDocument/2006/relationships/hyperlink" Target="http://10.0.13.17/acamp/administration/camps/954d75af-8597-4bd7-9e0e-a46d00b11a7e" TargetMode="External"/><Relationship Id="rId48" Type="http://schemas.openxmlformats.org/officeDocument/2006/relationships/hyperlink" Target="http://10.0.13.17/acamp/administration/camps/cf967674-e39b-44f5-95c6-a46d00b14c07" TargetMode="External"/><Relationship Id="rId56" Type="http://schemas.openxmlformats.org/officeDocument/2006/relationships/hyperlink" Target="http://10.0.13.17/acamp/administration/camps/49005f12-7190-4057-8933-a46d00bc66ee" TargetMode="External"/><Relationship Id="rId64" Type="http://schemas.openxmlformats.org/officeDocument/2006/relationships/hyperlink" Target="http://10.0.13.17/acamp/administration/camps/4363ff70-762a-4a07-bf1d-a46d00afaf1c" TargetMode="External"/><Relationship Id="rId69" Type="http://schemas.openxmlformats.org/officeDocument/2006/relationships/hyperlink" Target="http://10.0.13.17/acamp/administration/camps/bd7d191d-086b-4d17-bfa6-acda0149bff1" TargetMode="External"/><Relationship Id="rId77" Type="http://schemas.openxmlformats.org/officeDocument/2006/relationships/hyperlink" Target="http://10.0.13.17/acamp/administration/camps/43982f6b-5722-4592-9a7b-acda0150271f" TargetMode="External"/><Relationship Id="rId8" Type="http://schemas.openxmlformats.org/officeDocument/2006/relationships/image" Target="media/image5.png"/><Relationship Id="rId51" Type="http://schemas.openxmlformats.org/officeDocument/2006/relationships/hyperlink" Target="http://10.0.13.17/acamp/administration/camps/2e801934-58db-4fac-a427-a46e0110ab46" TargetMode="External"/><Relationship Id="rId72" Type="http://schemas.openxmlformats.org/officeDocument/2006/relationships/hyperlink" Target="http://10.0.13.17/acamp/administration/camps/c977be10-d446-4a72-870f-a46d00b02daf" TargetMode="External"/><Relationship Id="rId80" Type="http://schemas.openxmlformats.org/officeDocument/2006/relationships/hyperlink" Target="http://10.0.13.17/acamp/administration/camps/97b6c77a-de93-4145-9619-acda0151420a" TargetMode="External"/><Relationship Id="rId85" Type="http://schemas.openxmlformats.org/officeDocument/2006/relationships/hyperlink" Target="http://10.0.13.17/acamp/administration/camps/ba1fdeaa-3b51-4ded-8f82-acda01547bd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hyperlink" Target="http://10.0.13.17/acamp/administration/camps/8e60a6d7-db48-4cee-8455-acd700d0e407" TargetMode="External"/><Relationship Id="rId38" Type="http://schemas.openxmlformats.org/officeDocument/2006/relationships/hyperlink" Target="http://10.0.13.17/acamp/administration/camps/f421ea44-3118-48b7-9495-acd700d36963" TargetMode="External"/><Relationship Id="rId46" Type="http://schemas.openxmlformats.org/officeDocument/2006/relationships/hyperlink" Target="http://10.0.13.17/acamp/administration/camps/df462561-f93f-442e-aa7e-a46d00b27745" TargetMode="External"/><Relationship Id="rId59" Type="http://schemas.openxmlformats.org/officeDocument/2006/relationships/hyperlink" Target="http://10.0.13.17/acamp/administration/camps/7c0506a8-c1f0-4f29-b586-acda00ee35a6" TargetMode="External"/><Relationship Id="rId67" Type="http://schemas.openxmlformats.org/officeDocument/2006/relationships/hyperlink" Target="http://10.0.13.17/acamp/administration/camps/12e050d8-ca06-43d6-846c-acda01460128" TargetMode="External"/><Relationship Id="rId20" Type="http://schemas.openxmlformats.org/officeDocument/2006/relationships/image" Target="media/image17.png"/><Relationship Id="rId41" Type="http://schemas.openxmlformats.org/officeDocument/2006/relationships/hyperlink" Target="http://10.0.13.17/acamp/administration/camps/67f59567-be09-4798-8304-a46d00b8dbc4" TargetMode="External"/><Relationship Id="rId54" Type="http://schemas.openxmlformats.org/officeDocument/2006/relationships/hyperlink" Target="http://10.0.13.17/acamp/administration/camps/e71d99d3-4108-48a0-aabc-acda015896b0" TargetMode="External"/><Relationship Id="rId62" Type="http://schemas.openxmlformats.org/officeDocument/2006/relationships/hyperlink" Target="http://10.0.13.17/acamp/administration/camps/03c7ec1c-a1ff-4ac5-ac30-a46d00af8bf7" TargetMode="External"/><Relationship Id="rId70" Type="http://schemas.openxmlformats.org/officeDocument/2006/relationships/hyperlink" Target="http://10.0.13.17/acamp/administration/camps/8d17cd8a-83c3-461e-90ec-a46d00b00ada" TargetMode="External"/><Relationship Id="rId75" Type="http://schemas.openxmlformats.org/officeDocument/2006/relationships/hyperlink" Target="http://10.0.13.17/acamp/administration/camps/d75070ed-0446-49ff-b733-a46d00b0679d" TargetMode="External"/><Relationship Id="rId83" Type="http://schemas.openxmlformats.org/officeDocument/2006/relationships/hyperlink" Target="http://10.0.13.17/acamp/administration/camps/7ae12dd8-0b17-4d7f-a85a-a46d00b0c336" TargetMode="External"/><Relationship Id="rId88" Type="http://schemas.openxmlformats.org/officeDocument/2006/relationships/image" Target="media/image28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hyperlink" Target="http://10.0.13.17/acamp/administration/camps/f22ccf3b-b535-4ad6-9909-acd700d01357" TargetMode="External"/><Relationship Id="rId49" Type="http://schemas.openxmlformats.org/officeDocument/2006/relationships/hyperlink" Target="http://10.0.13.17/acamp/administration/camps/2b4f3172-da4a-4104-88a1-a46e0110cf81" TargetMode="External"/><Relationship Id="rId57" Type="http://schemas.openxmlformats.org/officeDocument/2006/relationships/hyperlink" Target="http://10.0.13.17/acamp/administration/camps/ed19287c-e71b-4f30-9c87-a46d00bc896e" TargetMode="External"/><Relationship Id="rId10" Type="http://schemas.openxmlformats.org/officeDocument/2006/relationships/image" Target="media/image7.png"/><Relationship Id="rId31" Type="http://schemas.openxmlformats.org/officeDocument/2006/relationships/hyperlink" Target="http://10.0.13.17/acamp/administration/camps/b83c53be-a030-41d3-97f4-acd700d1d134" TargetMode="External"/><Relationship Id="rId44" Type="http://schemas.openxmlformats.org/officeDocument/2006/relationships/hyperlink" Target="http://10.0.13.17/acamp/administration/camps/aefe0f6a-3b9e-475d-995a-a46d00b29a8d" TargetMode="External"/><Relationship Id="rId52" Type="http://schemas.openxmlformats.org/officeDocument/2006/relationships/hyperlink" Target="http://10.0.13.17/acamp/administration/camps/2e801934-58db-4fac-a427-a46e0110ab46" TargetMode="External"/><Relationship Id="rId60" Type="http://schemas.openxmlformats.org/officeDocument/2006/relationships/hyperlink" Target="http://10.0.13.17/acamp/administration/camps/07864051-7a7d-4e94-9fae-cc4eb6f912bf" TargetMode="External"/><Relationship Id="rId65" Type="http://schemas.openxmlformats.org/officeDocument/2006/relationships/hyperlink" Target="http://10.0.13.17/acamp/administration/camps/39bf05a8-d947-418c-a91b-fc2e6ac2a846" TargetMode="External"/><Relationship Id="rId73" Type="http://schemas.openxmlformats.org/officeDocument/2006/relationships/hyperlink" Target="http://10.0.13.17/acamp/administration/camps/0bc73f1e-7f67-4d94-b1ea-acda014e2081" TargetMode="External"/><Relationship Id="rId78" Type="http://schemas.openxmlformats.org/officeDocument/2006/relationships/hyperlink" Target="http://10.0.13.17/acamp/administration/camps/43982f6b-5722-4592-9a7b-acda0150271f" TargetMode="External"/><Relationship Id="rId81" Type="http://schemas.openxmlformats.org/officeDocument/2006/relationships/hyperlink" Target="http://10.0.13.17/acamp/administration/camps/2fa2b83f-51b7-4373-ae90-a46d00b0a736" TargetMode="External"/><Relationship Id="rId86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14</Pages>
  <Words>2059</Words>
  <Characters>11738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Алгоритм регистрации заявлений в организации отдыха детей и их оздоровления на ЕПГУ</dc:title>
  <dc:subject/>
  <dc:creator>User</dc:creator>
  <cp:keywords/>
  <dc:description/>
  <cp:lastModifiedBy>Пользователь</cp:lastModifiedBy>
  <cp:revision>2</cp:revision>
  <cp:lastPrinted>2024-01-19T04:14:00Z</cp:lastPrinted>
  <dcterms:created xsi:type="dcterms:W3CDTF">2024-02-19T09:15:00Z</dcterms:created>
  <dcterms:modified xsi:type="dcterms:W3CDTF">2024-02-19T09:15:00Z</dcterms:modified>
</cp:coreProperties>
</file>